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E9A979" w14:textId="77777777" w:rsidR="006A3542" w:rsidRDefault="006A3542" w:rsidP="00C27F7C">
      <w:pPr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  <w:bookmarkStart w:id="0" w:name="_Hlk156194037"/>
      <w:bookmarkStart w:id="1" w:name="_Hlk145823333"/>
    </w:p>
    <w:p w14:paraId="7CDD6E2C" w14:textId="77777777" w:rsidR="00D057D6" w:rsidRDefault="00D057D6" w:rsidP="008D5569">
      <w:pPr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0C755977" w14:textId="13F838B2" w:rsidR="00C27F7C" w:rsidRPr="00C27F7C" w:rsidRDefault="00545814" w:rsidP="00C27F7C">
      <w:pPr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/>
          <w:b/>
          <w:bCs/>
          <w:sz w:val="24"/>
          <w:szCs w:val="24"/>
          <w:u w:val="single"/>
        </w:rPr>
        <w:t>PERSONAL</w:t>
      </w:r>
      <w:r w:rsidRPr="00335E9A">
        <w:rPr>
          <w:rFonts w:ascii="Times New Roman" w:hAnsi="Times New Roman"/>
          <w:b/>
          <w:bCs/>
          <w:sz w:val="24"/>
          <w:szCs w:val="24"/>
          <w:u w:val="single"/>
        </w:rPr>
        <w:t xml:space="preserve"> BOND</w:t>
      </w:r>
    </w:p>
    <w:p w14:paraId="67F81522" w14:textId="77777777" w:rsidR="00C27F7C" w:rsidRPr="00567062" w:rsidRDefault="00C27F7C" w:rsidP="00C27F7C">
      <w:pPr>
        <w:jc w:val="center"/>
        <w:rPr>
          <w:rFonts w:ascii="Times New Roman" w:hAnsi="Times New Roman"/>
          <w:b/>
          <w:bCs/>
          <w:sz w:val="2"/>
          <w:szCs w:val="2"/>
        </w:rPr>
      </w:pPr>
    </w:p>
    <w:p w14:paraId="56FFFF2F" w14:textId="61B79B4D" w:rsidR="00260359" w:rsidRPr="00DF7AE3" w:rsidRDefault="00DF3BE4" w:rsidP="00260359">
      <w:pPr>
        <w:rPr>
          <w:rFonts w:ascii="Times New Roman" w:hAnsi="Times New Roman"/>
          <w:b/>
          <w:bCs/>
          <w:sz w:val="24"/>
          <w:szCs w:val="24"/>
        </w:rPr>
      </w:pPr>
      <w:bookmarkStart w:id="2" w:name="_Hlk148471557"/>
      <w:r w:rsidRPr="00DF7AE3">
        <w:rPr>
          <w:rFonts w:ascii="Times New Roman" w:hAnsi="Times New Roman"/>
          <w:b/>
          <w:bCs/>
          <w:sz w:val="24"/>
          <w:szCs w:val="24"/>
        </w:rPr>
        <w:t xml:space="preserve">IN THE COURT OF </w:t>
      </w:r>
      <w:r w:rsidR="00DB4320" w:rsidRPr="00DF7AE3">
        <w:rPr>
          <w:rFonts w:ascii="Times New Roman" w:hAnsi="Times New Roman"/>
          <w:b/>
          <w:bCs/>
          <w:sz w:val="24"/>
          <w:szCs w:val="24"/>
        </w:rPr>
        <w:t>____________________________________________________</w:t>
      </w:r>
      <w:r w:rsidR="00567062">
        <w:rPr>
          <w:rFonts w:ascii="Times New Roman" w:hAnsi="Times New Roman"/>
          <w:b/>
          <w:bCs/>
          <w:sz w:val="24"/>
          <w:szCs w:val="24"/>
        </w:rPr>
        <w:t>____________</w:t>
      </w:r>
      <w:r w:rsidR="00DB4320" w:rsidRPr="00DF7AE3">
        <w:rPr>
          <w:rFonts w:ascii="Times New Roman" w:hAnsi="Times New Roman"/>
          <w:b/>
          <w:bCs/>
          <w:sz w:val="24"/>
          <w:szCs w:val="24"/>
        </w:rPr>
        <w:t>_______</w:t>
      </w:r>
    </w:p>
    <w:p w14:paraId="35ED8B70" w14:textId="77777777" w:rsidR="00DF3BE4" w:rsidRPr="00DF7AE3" w:rsidRDefault="00DF3BE4" w:rsidP="00567062">
      <w:pPr>
        <w:tabs>
          <w:tab w:val="center" w:pos="4962"/>
          <w:tab w:val="right" w:pos="9356"/>
        </w:tabs>
        <w:rPr>
          <w:rFonts w:ascii="Times New Roman" w:hAnsi="Times New Roman"/>
          <w:sz w:val="2"/>
          <w:szCs w:val="2"/>
        </w:rPr>
      </w:pPr>
    </w:p>
    <w:p w14:paraId="2652130D" w14:textId="6FBC63FA" w:rsidR="00E4147F" w:rsidRDefault="004659AD" w:rsidP="00567062">
      <w:pPr>
        <w:tabs>
          <w:tab w:val="center" w:pos="5387"/>
          <w:tab w:val="right" w:pos="10773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</w:t>
      </w:r>
      <w:r w:rsidR="00567062">
        <w:rPr>
          <w:rFonts w:ascii="Times New Roman" w:hAnsi="Times New Roman"/>
          <w:sz w:val="24"/>
          <w:szCs w:val="24"/>
        </w:rPr>
        <w:tab/>
      </w:r>
      <w:r w:rsidR="00567062" w:rsidRPr="00567062">
        <w:rPr>
          <w:rFonts w:ascii="Times New Roman" w:hAnsi="Times New Roman"/>
          <w:b/>
          <w:bCs/>
          <w:sz w:val="24"/>
          <w:szCs w:val="24"/>
        </w:rPr>
        <w:t>V/s</w:t>
      </w:r>
      <w:r w:rsidR="00567062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_____________________________________</w:t>
      </w:r>
    </w:p>
    <w:p w14:paraId="7A7E5BB5" w14:textId="77777777" w:rsidR="008D5569" w:rsidRDefault="004659AD" w:rsidP="008D5569">
      <w:pPr>
        <w:tabs>
          <w:tab w:val="center" w:pos="4536"/>
          <w:tab w:val="right" w:pos="10773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</w:t>
      </w:r>
      <w:r w:rsidR="00567062">
        <w:rPr>
          <w:rFonts w:ascii="Times New Roman" w:hAnsi="Times New Roman"/>
          <w:sz w:val="24"/>
          <w:szCs w:val="24"/>
        </w:rPr>
        <w:tab/>
      </w:r>
      <w:r w:rsidR="00567062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_____________________________________</w:t>
      </w:r>
    </w:p>
    <w:p w14:paraId="3A985975" w14:textId="1FB9AC8D" w:rsidR="008D5569" w:rsidRDefault="008D5569" w:rsidP="008D5569">
      <w:pPr>
        <w:tabs>
          <w:tab w:val="center" w:pos="4536"/>
          <w:tab w:val="right" w:pos="10773"/>
        </w:tabs>
        <w:spacing w:after="0" w:line="360" w:lineRule="auto"/>
        <w:rPr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E4147F" w:rsidRPr="00567062">
        <w:rPr>
          <w:rFonts w:ascii="Times New Roman" w:hAnsi="Times New Roman"/>
        </w:rPr>
        <w:t xml:space="preserve">F.I.R. No.: </w:t>
      </w:r>
      <w:r>
        <w:rPr>
          <w:rFonts w:ascii="Times New Roman" w:hAnsi="Times New Roman"/>
        </w:rPr>
        <w:t>_____</w:t>
      </w:r>
      <w:r w:rsidR="00D61FB9" w:rsidRPr="00567062">
        <w:rPr>
          <w:rFonts w:ascii="Times New Roman" w:hAnsi="Times New Roman"/>
        </w:rPr>
        <w:t>____________</w:t>
      </w:r>
      <w:r w:rsidR="00D61FB9">
        <w:rPr>
          <w:rFonts w:ascii="Times New Roman" w:hAnsi="Times New Roman"/>
        </w:rPr>
        <w:t>______________</w:t>
      </w:r>
      <w:r w:rsidR="000F19ED" w:rsidRPr="00567062">
        <w:rPr>
          <w:rFonts w:ascii="Times New Roman" w:hAnsi="Times New Roman"/>
        </w:rPr>
        <w:tab/>
      </w:r>
    </w:p>
    <w:p w14:paraId="7A7EB874" w14:textId="77777777" w:rsidR="008D5569" w:rsidRDefault="008D5569" w:rsidP="008D5569">
      <w:pPr>
        <w:tabs>
          <w:tab w:val="center" w:pos="4536"/>
          <w:tab w:val="right" w:pos="10773"/>
        </w:tabs>
        <w:spacing w:after="0"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E4147F" w:rsidRPr="00567062">
        <w:rPr>
          <w:rFonts w:ascii="Times New Roman" w:hAnsi="Times New Roman"/>
        </w:rPr>
        <w:t xml:space="preserve">U/S.: </w:t>
      </w:r>
      <w:r w:rsidR="00D61FB9" w:rsidRPr="00567062">
        <w:rPr>
          <w:rFonts w:ascii="Times New Roman" w:hAnsi="Times New Roman"/>
        </w:rPr>
        <w:t>________________</w:t>
      </w:r>
      <w:r w:rsidR="00D61FB9">
        <w:rPr>
          <w:rFonts w:ascii="Times New Roman" w:hAnsi="Times New Roman"/>
        </w:rPr>
        <w:t>_______________</w:t>
      </w:r>
    </w:p>
    <w:p w14:paraId="4C899B6C" w14:textId="311D5A11" w:rsidR="00E4147F" w:rsidRPr="008D5569" w:rsidRDefault="008D5569" w:rsidP="008D5569">
      <w:pPr>
        <w:tabs>
          <w:tab w:val="center" w:pos="4536"/>
          <w:tab w:val="right" w:pos="10773"/>
        </w:tabs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E4147F" w:rsidRPr="00567062">
        <w:rPr>
          <w:rFonts w:ascii="Times New Roman" w:hAnsi="Times New Roman"/>
        </w:rPr>
        <w:t xml:space="preserve">P.S.: </w:t>
      </w:r>
      <w:r w:rsidR="00D61FB9" w:rsidRPr="00567062">
        <w:rPr>
          <w:rFonts w:ascii="Times New Roman" w:hAnsi="Times New Roman"/>
        </w:rPr>
        <w:t>________________</w:t>
      </w:r>
      <w:r w:rsidR="00D61FB9">
        <w:rPr>
          <w:rFonts w:ascii="Times New Roman" w:hAnsi="Times New Roman"/>
        </w:rPr>
        <w:t>_______________</w:t>
      </w:r>
    </w:p>
    <w:bookmarkEnd w:id="1"/>
    <w:bookmarkEnd w:id="2"/>
    <w:p w14:paraId="0EE06CB4" w14:textId="32BFF704" w:rsidR="009D54F1" w:rsidRPr="00D057D6" w:rsidRDefault="009D54F1" w:rsidP="009D54F1">
      <w:pPr>
        <w:pBdr>
          <w:bottom w:val="single" w:sz="12" w:space="1" w:color="auto"/>
        </w:pBdr>
        <w:tabs>
          <w:tab w:val="center" w:pos="4962"/>
          <w:tab w:val="right" w:pos="9356"/>
        </w:tabs>
        <w:jc w:val="center"/>
        <w:rPr>
          <w:rFonts w:ascii="Times New Roman" w:hAnsi="Times New Roman"/>
          <w:b/>
          <w:bCs/>
          <w:sz w:val="2"/>
          <w:szCs w:val="2"/>
        </w:rPr>
      </w:pPr>
    </w:p>
    <w:p w14:paraId="0075E006" w14:textId="38871F13" w:rsidR="00545814" w:rsidRDefault="00545814" w:rsidP="00E8107B">
      <w:pPr>
        <w:spacing w:before="240"/>
        <w:jc w:val="both"/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5670084A" w14:textId="569A81E4" w:rsidR="00567062" w:rsidRDefault="006616A7" w:rsidP="00E8107B">
      <w:pPr>
        <w:spacing w:before="240"/>
        <w:jc w:val="both"/>
        <w:rPr>
          <w:rFonts w:ascii="Times New Roman" w:hAnsi="Times New Roman"/>
          <w:sz w:val="24"/>
          <w:szCs w:val="24"/>
        </w:rPr>
      </w:pPr>
      <w:r w:rsidRPr="00DF7AE3">
        <w:rPr>
          <w:rFonts w:ascii="Times New Roman" w:hAnsi="Times New Roman"/>
          <w:sz w:val="24"/>
          <w:szCs w:val="24"/>
        </w:rPr>
        <w:t xml:space="preserve"> </w:t>
      </w:r>
      <w:bookmarkStart w:id="3" w:name="_Hlk145800469"/>
      <w:r w:rsidRPr="00DF7AE3">
        <w:rPr>
          <w:rFonts w:ascii="Times New Roman" w:hAnsi="Times New Roman"/>
          <w:sz w:val="24"/>
          <w:szCs w:val="24"/>
        </w:rPr>
        <w:t>I</w:t>
      </w:r>
      <w:r w:rsidR="00260359" w:rsidRPr="00DF7AE3">
        <w:rPr>
          <w:rFonts w:ascii="Times New Roman" w:hAnsi="Times New Roman"/>
          <w:sz w:val="24"/>
          <w:szCs w:val="24"/>
        </w:rPr>
        <w:t xml:space="preserve"> </w:t>
      </w:r>
      <w:r w:rsidR="00D8711D" w:rsidRPr="00DF7AE3">
        <w:rPr>
          <w:rFonts w:ascii="Times New Roman" w:hAnsi="Times New Roman"/>
          <w:sz w:val="24"/>
          <w:szCs w:val="24"/>
        </w:rPr>
        <w:t>______</w:t>
      </w:r>
      <w:r w:rsidR="005401F3" w:rsidRPr="00DF7AE3">
        <w:rPr>
          <w:rFonts w:ascii="Times New Roman" w:hAnsi="Times New Roman"/>
          <w:sz w:val="24"/>
          <w:szCs w:val="24"/>
        </w:rPr>
        <w:t>__________</w:t>
      </w:r>
      <w:r w:rsidR="00567062">
        <w:rPr>
          <w:rFonts w:ascii="Times New Roman" w:hAnsi="Times New Roman"/>
          <w:sz w:val="24"/>
          <w:szCs w:val="24"/>
        </w:rPr>
        <w:t>___________</w:t>
      </w:r>
      <w:r w:rsidR="00D8711D" w:rsidRPr="00DF7AE3">
        <w:rPr>
          <w:rFonts w:ascii="Times New Roman" w:hAnsi="Times New Roman"/>
          <w:sz w:val="24"/>
          <w:szCs w:val="24"/>
        </w:rPr>
        <w:t>__</w:t>
      </w:r>
      <w:r w:rsidRPr="00DF7AE3">
        <w:rPr>
          <w:rFonts w:ascii="Times New Roman" w:hAnsi="Times New Roman"/>
          <w:sz w:val="24"/>
          <w:szCs w:val="24"/>
        </w:rPr>
        <w:t xml:space="preserve"> </w:t>
      </w:r>
      <w:r w:rsidR="00260359" w:rsidRPr="00DF7AE3">
        <w:rPr>
          <w:rFonts w:ascii="Times New Roman" w:hAnsi="Times New Roman"/>
          <w:sz w:val="24"/>
          <w:szCs w:val="24"/>
        </w:rPr>
        <w:t>S/D/o</w:t>
      </w:r>
      <w:r w:rsidRPr="00DF7AE3">
        <w:rPr>
          <w:rFonts w:ascii="Times New Roman" w:hAnsi="Times New Roman"/>
          <w:sz w:val="24"/>
          <w:szCs w:val="24"/>
        </w:rPr>
        <w:t xml:space="preserve"> </w:t>
      </w:r>
      <w:r w:rsidR="005401F3" w:rsidRPr="00DF7AE3">
        <w:rPr>
          <w:rFonts w:ascii="Times New Roman" w:hAnsi="Times New Roman"/>
          <w:sz w:val="24"/>
          <w:szCs w:val="24"/>
        </w:rPr>
        <w:t>________</w:t>
      </w:r>
      <w:r w:rsidR="00567062">
        <w:rPr>
          <w:rFonts w:ascii="Times New Roman" w:hAnsi="Times New Roman"/>
          <w:sz w:val="24"/>
          <w:szCs w:val="24"/>
        </w:rPr>
        <w:t>_________</w:t>
      </w:r>
      <w:r w:rsidR="005401F3" w:rsidRPr="00DF7AE3">
        <w:rPr>
          <w:rFonts w:ascii="Times New Roman" w:hAnsi="Times New Roman"/>
          <w:sz w:val="24"/>
          <w:szCs w:val="24"/>
        </w:rPr>
        <w:t xml:space="preserve">__________ </w:t>
      </w:r>
      <w:r w:rsidR="00260359" w:rsidRPr="00DF7AE3">
        <w:rPr>
          <w:rFonts w:ascii="Times New Roman" w:hAnsi="Times New Roman"/>
          <w:sz w:val="24"/>
          <w:szCs w:val="24"/>
        </w:rPr>
        <w:t xml:space="preserve">R/o </w:t>
      </w:r>
      <w:r w:rsidR="005401F3" w:rsidRPr="00DF7AE3">
        <w:rPr>
          <w:rFonts w:ascii="Times New Roman" w:hAnsi="Times New Roman"/>
          <w:sz w:val="24"/>
          <w:szCs w:val="24"/>
        </w:rPr>
        <w:t>_______</w:t>
      </w:r>
      <w:r w:rsidR="00567062">
        <w:rPr>
          <w:rFonts w:ascii="Times New Roman" w:hAnsi="Times New Roman"/>
          <w:sz w:val="24"/>
          <w:szCs w:val="24"/>
        </w:rPr>
        <w:t>___</w:t>
      </w:r>
      <w:r w:rsidR="005401F3" w:rsidRPr="00DF7AE3">
        <w:rPr>
          <w:rFonts w:ascii="Times New Roman" w:hAnsi="Times New Roman"/>
          <w:sz w:val="24"/>
          <w:szCs w:val="24"/>
        </w:rPr>
        <w:t>_</w:t>
      </w:r>
      <w:r w:rsidR="00567062">
        <w:rPr>
          <w:rFonts w:ascii="Times New Roman" w:hAnsi="Times New Roman"/>
          <w:sz w:val="24"/>
          <w:szCs w:val="24"/>
        </w:rPr>
        <w:t>_________</w:t>
      </w:r>
      <w:r w:rsidR="005401F3" w:rsidRPr="00DF7AE3">
        <w:rPr>
          <w:rFonts w:ascii="Times New Roman" w:hAnsi="Times New Roman"/>
          <w:sz w:val="24"/>
          <w:szCs w:val="24"/>
        </w:rPr>
        <w:t>___</w:t>
      </w:r>
    </w:p>
    <w:p w14:paraId="4FE4E93D" w14:textId="0E4C70AB" w:rsidR="006616A7" w:rsidRDefault="005401F3" w:rsidP="00545814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DF7AE3">
        <w:rPr>
          <w:rFonts w:ascii="Times New Roman" w:hAnsi="Times New Roman"/>
          <w:sz w:val="24"/>
          <w:szCs w:val="24"/>
        </w:rPr>
        <w:t>_____________________________________________________</w:t>
      </w:r>
      <w:r w:rsidR="00567062">
        <w:rPr>
          <w:rFonts w:ascii="Times New Roman" w:hAnsi="Times New Roman"/>
          <w:sz w:val="24"/>
          <w:szCs w:val="24"/>
        </w:rPr>
        <w:t>_____</w:t>
      </w:r>
      <w:r w:rsidRPr="00DF7AE3">
        <w:rPr>
          <w:rFonts w:ascii="Times New Roman" w:hAnsi="Times New Roman"/>
          <w:sz w:val="24"/>
          <w:szCs w:val="24"/>
        </w:rPr>
        <w:t xml:space="preserve"> </w:t>
      </w:r>
      <w:bookmarkEnd w:id="3"/>
      <w:r w:rsidR="008C3C52" w:rsidRPr="00DF7AE3">
        <w:rPr>
          <w:rFonts w:ascii="Times New Roman" w:hAnsi="Times New Roman"/>
          <w:sz w:val="24"/>
          <w:szCs w:val="24"/>
        </w:rPr>
        <w:t>give a written undertaking that I will be present on every date of hearing of the case, whichever date is fixed by the Hon</w:t>
      </w:r>
      <w:r w:rsidR="004C277E" w:rsidRPr="00DF7AE3">
        <w:rPr>
          <w:rFonts w:ascii="Times New Roman" w:hAnsi="Times New Roman"/>
          <w:sz w:val="24"/>
          <w:szCs w:val="24"/>
        </w:rPr>
        <w:t>’</w:t>
      </w:r>
      <w:r w:rsidR="008C3C52" w:rsidRPr="00DF7AE3">
        <w:rPr>
          <w:rFonts w:ascii="Times New Roman" w:hAnsi="Times New Roman"/>
          <w:sz w:val="24"/>
          <w:szCs w:val="24"/>
        </w:rPr>
        <w:t xml:space="preserve">ble Court. If this case is handed over to any other court for hearing, I will remain present in that court also </w:t>
      </w:r>
      <w:r w:rsidR="004C277E" w:rsidRPr="00DF7AE3">
        <w:rPr>
          <w:rFonts w:ascii="Times New Roman" w:hAnsi="Times New Roman"/>
          <w:sz w:val="24"/>
          <w:szCs w:val="24"/>
        </w:rPr>
        <w:t xml:space="preserve">and shall continue to attend until otherwise directed by </w:t>
      </w:r>
      <w:r w:rsidR="00DF3BE4" w:rsidRPr="00DF7AE3">
        <w:rPr>
          <w:rFonts w:ascii="Times New Roman" w:hAnsi="Times New Roman"/>
          <w:sz w:val="24"/>
          <w:szCs w:val="24"/>
        </w:rPr>
        <w:t xml:space="preserve">the </w:t>
      </w:r>
      <w:r w:rsidR="004C277E" w:rsidRPr="00DF7AE3">
        <w:rPr>
          <w:rFonts w:ascii="Times New Roman" w:hAnsi="Times New Roman"/>
          <w:sz w:val="24"/>
          <w:szCs w:val="24"/>
        </w:rPr>
        <w:t>court</w:t>
      </w:r>
      <w:r w:rsidR="008C3C52" w:rsidRPr="00DF7AE3">
        <w:rPr>
          <w:rFonts w:ascii="Times New Roman" w:hAnsi="Times New Roman"/>
          <w:sz w:val="24"/>
          <w:szCs w:val="24"/>
        </w:rPr>
        <w:t>. If I am not present on any date fixed by the Hon</w:t>
      </w:r>
      <w:r w:rsidRPr="00DF7AE3">
        <w:rPr>
          <w:rFonts w:ascii="Times New Roman" w:hAnsi="Times New Roman"/>
          <w:sz w:val="24"/>
          <w:szCs w:val="24"/>
        </w:rPr>
        <w:t>’</w:t>
      </w:r>
      <w:r w:rsidR="008C3C52" w:rsidRPr="00DF7AE3">
        <w:rPr>
          <w:rFonts w:ascii="Times New Roman" w:hAnsi="Times New Roman"/>
          <w:sz w:val="24"/>
          <w:szCs w:val="24"/>
        </w:rPr>
        <w:t>ble Court, I will pay a sum</w:t>
      </w:r>
      <w:r w:rsidR="00D1365E" w:rsidRPr="00DF7AE3">
        <w:rPr>
          <w:rFonts w:ascii="Times New Roman" w:hAnsi="Times New Roman"/>
          <w:sz w:val="24"/>
          <w:szCs w:val="24"/>
        </w:rPr>
        <w:t>/property</w:t>
      </w:r>
      <w:r w:rsidR="008C3C52" w:rsidRPr="00DF7AE3">
        <w:rPr>
          <w:rFonts w:ascii="Times New Roman" w:hAnsi="Times New Roman"/>
          <w:sz w:val="24"/>
          <w:szCs w:val="24"/>
        </w:rPr>
        <w:t xml:space="preserve"> of Rs </w:t>
      </w:r>
      <w:r w:rsidRPr="00DF7AE3">
        <w:rPr>
          <w:rFonts w:ascii="Times New Roman" w:hAnsi="Times New Roman"/>
          <w:sz w:val="24"/>
          <w:szCs w:val="24"/>
        </w:rPr>
        <w:t>___________</w:t>
      </w:r>
      <w:r w:rsidR="00DF3BE4" w:rsidRPr="00DF7AE3">
        <w:rPr>
          <w:rFonts w:ascii="Times New Roman" w:hAnsi="Times New Roman"/>
          <w:sz w:val="24"/>
          <w:szCs w:val="24"/>
        </w:rPr>
        <w:t>__________</w:t>
      </w:r>
      <w:r w:rsidR="008C3C52" w:rsidRPr="00DF7AE3">
        <w:rPr>
          <w:rFonts w:ascii="Times New Roman" w:hAnsi="Times New Roman"/>
          <w:sz w:val="24"/>
          <w:szCs w:val="24"/>
        </w:rPr>
        <w:t xml:space="preserve"> to the Haryana Government.</w:t>
      </w:r>
    </w:p>
    <w:p w14:paraId="6BC28F95" w14:textId="77777777" w:rsidR="00545814" w:rsidRDefault="00545814" w:rsidP="00D057D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14:paraId="25DBF848" w14:textId="77777777" w:rsidR="00545814" w:rsidRPr="00DF7AE3" w:rsidRDefault="00545814" w:rsidP="00D057D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14:paraId="7A918642" w14:textId="07340FCB" w:rsidR="00D057D6" w:rsidRPr="00DF7AE3" w:rsidRDefault="00D057D6" w:rsidP="00611869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Place.: ______________</w:t>
      </w:r>
    </w:p>
    <w:p w14:paraId="4025DCD2" w14:textId="0E535238" w:rsidR="00E4147F" w:rsidRDefault="00DF3BE4" w:rsidP="00611869">
      <w:pPr>
        <w:tabs>
          <w:tab w:val="center" w:pos="4678"/>
          <w:tab w:val="right" w:pos="10773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DF7AE3">
        <w:rPr>
          <w:rFonts w:ascii="Times New Roman" w:hAnsi="Times New Roman"/>
          <w:sz w:val="24"/>
          <w:szCs w:val="24"/>
        </w:rPr>
        <w:t>Date.:</w:t>
      </w:r>
      <w:r w:rsidR="00D057D6">
        <w:rPr>
          <w:rFonts w:ascii="Times New Roman" w:hAnsi="Times New Roman"/>
          <w:sz w:val="24"/>
          <w:szCs w:val="24"/>
        </w:rPr>
        <w:t xml:space="preserve"> ______________</w:t>
      </w:r>
      <w:r w:rsidRPr="00DF7AE3">
        <w:rPr>
          <w:rFonts w:ascii="Times New Roman" w:hAnsi="Times New Roman"/>
          <w:sz w:val="24"/>
          <w:szCs w:val="24"/>
        </w:rPr>
        <w:tab/>
      </w:r>
      <w:r w:rsidRPr="00DF7AE3">
        <w:rPr>
          <w:rFonts w:ascii="Times New Roman" w:hAnsi="Times New Roman"/>
          <w:sz w:val="24"/>
          <w:szCs w:val="24"/>
        </w:rPr>
        <w:tab/>
        <w:t>(Signature of Surety)</w:t>
      </w:r>
    </w:p>
    <w:bookmarkEnd w:id="0"/>
    <w:p w14:paraId="12B56F25" w14:textId="4843F893" w:rsidR="00433992" w:rsidRPr="00433992" w:rsidRDefault="00433992" w:rsidP="0054581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433992" w:rsidRPr="00433992" w:rsidSect="0056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BC7939"/>
    <w:multiLevelType w:val="hybridMultilevel"/>
    <w:tmpl w:val="8874477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78223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1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D6A"/>
    <w:rsid w:val="000D0E2C"/>
    <w:rsid w:val="000D1074"/>
    <w:rsid w:val="000D3322"/>
    <w:rsid w:val="000F19ED"/>
    <w:rsid w:val="000F3155"/>
    <w:rsid w:val="001117C2"/>
    <w:rsid w:val="00130ADE"/>
    <w:rsid w:val="00147DCD"/>
    <w:rsid w:val="001A324F"/>
    <w:rsid w:val="00260359"/>
    <w:rsid w:val="002811CD"/>
    <w:rsid w:val="002E2C4F"/>
    <w:rsid w:val="002F1765"/>
    <w:rsid w:val="00320C83"/>
    <w:rsid w:val="00325F64"/>
    <w:rsid w:val="0033588B"/>
    <w:rsid w:val="00335E9A"/>
    <w:rsid w:val="003720DA"/>
    <w:rsid w:val="00375535"/>
    <w:rsid w:val="003E6824"/>
    <w:rsid w:val="00416C53"/>
    <w:rsid w:val="00433992"/>
    <w:rsid w:val="004659AD"/>
    <w:rsid w:val="004C277E"/>
    <w:rsid w:val="005401F3"/>
    <w:rsid w:val="00545814"/>
    <w:rsid w:val="00567062"/>
    <w:rsid w:val="005A0034"/>
    <w:rsid w:val="005F0CE2"/>
    <w:rsid w:val="005F603F"/>
    <w:rsid w:val="00611869"/>
    <w:rsid w:val="00657A63"/>
    <w:rsid w:val="006616A7"/>
    <w:rsid w:val="006A3542"/>
    <w:rsid w:val="006E2A49"/>
    <w:rsid w:val="007E722D"/>
    <w:rsid w:val="00854D6A"/>
    <w:rsid w:val="008A548E"/>
    <w:rsid w:val="008C3C52"/>
    <w:rsid w:val="008D5569"/>
    <w:rsid w:val="0091154E"/>
    <w:rsid w:val="0091365A"/>
    <w:rsid w:val="009777FF"/>
    <w:rsid w:val="00982551"/>
    <w:rsid w:val="0098362B"/>
    <w:rsid w:val="009D14E7"/>
    <w:rsid w:val="009D54F1"/>
    <w:rsid w:val="00A0387F"/>
    <w:rsid w:val="00A42A6B"/>
    <w:rsid w:val="00AF176C"/>
    <w:rsid w:val="00AF1BAB"/>
    <w:rsid w:val="00B003CD"/>
    <w:rsid w:val="00C05FD4"/>
    <w:rsid w:val="00C27F7C"/>
    <w:rsid w:val="00C82720"/>
    <w:rsid w:val="00D057D6"/>
    <w:rsid w:val="00D1365E"/>
    <w:rsid w:val="00D61FB9"/>
    <w:rsid w:val="00D80730"/>
    <w:rsid w:val="00D8711D"/>
    <w:rsid w:val="00DB4320"/>
    <w:rsid w:val="00DF3BE4"/>
    <w:rsid w:val="00DF7AE3"/>
    <w:rsid w:val="00E4147F"/>
    <w:rsid w:val="00E8107B"/>
    <w:rsid w:val="00EC25B4"/>
    <w:rsid w:val="00FE2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8771A13"/>
  <w14:defaultImageDpi w14:val="0"/>
  <w15:docId w15:val="{5B2BB46E-8AE3-4A2E-A7E3-0FBBACDEA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Calibri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 w:uiPriority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603F"/>
    <w:pPr>
      <w:spacing w:after="200" w:line="276" w:lineRule="auto"/>
    </w:pPr>
    <w:rPr>
      <w:rFonts w:cs="Times New Roman"/>
      <w:sz w:val="22"/>
      <w:szCs w:val="22"/>
      <w:lang w:val="en-US" w:eastAsia="en-US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1117C2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1117C2"/>
    <w:rPr>
      <w:rFonts w:ascii="Cambria" w:hAnsi="Cambria" w:cs="Times New Roman"/>
      <w:b/>
      <w:bCs/>
      <w:color w:val="365F91"/>
      <w:sz w:val="28"/>
      <w:szCs w:val="28"/>
    </w:rPr>
  </w:style>
  <w:style w:type="paragraph" w:styleId="ListParagraph">
    <w:name w:val="List Paragraph"/>
    <w:basedOn w:val="Normal"/>
    <w:uiPriority w:val="34"/>
    <w:qFormat/>
    <w:rsid w:val="000D10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54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8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ValSpeQ%20DVD\VS\deed\Rtf%20Doc\Bond\BOND%20AND%20BAIL%20BOND%20UNDER%20CRIMINAL%20PROCEDURE%20CODE%20%201973%20AFTER%20ARREST%20UNDER%20A%20WARRANT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E4FF24-F883-445B-88D3-D2D9621D70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BOND AND BAIL BOND UNDER CRIMINAL PROCEDURE CODE  1973 AFTER ARREST UNDER A WARRANT</Template>
  <TotalTime>4</TotalTime>
  <Pages>1</Pages>
  <Words>116</Words>
  <Characters>945</Characters>
  <Application>Microsoft Office Word</Application>
  <DocSecurity>0</DocSecurity>
  <Lines>23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Deftones</Company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Sachinb</dc:creator>
  <cp:keywords/>
  <dc:description/>
  <cp:lastModifiedBy>Adv Rahul Rao</cp:lastModifiedBy>
  <cp:revision>2</cp:revision>
  <cp:lastPrinted>2025-11-11T07:34:00Z</cp:lastPrinted>
  <dcterms:created xsi:type="dcterms:W3CDTF">2025-11-11T07:35:00Z</dcterms:created>
  <dcterms:modified xsi:type="dcterms:W3CDTF">2025-11-11T07:35:00Z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f81654712de0fedad200258d2648d0c51c2c5f11527097b8cd7cd503efeb1bb1</vt:lpwstr>
  </property>
</Properties>
</file>